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233" w:rsidRDefault="003C48FB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ADBF602">
            <wp:simplePos x="0" y="0"/>
            <wp:positionH relativeFrom="margin">
              <wp:align>center</wp:align>
            </wp:positionH>
            <wp:positionV relativeFrom="paragraph">
              <wp:posOffset>4235455</wp:posOffset>
            </wp:positionV>
            <wp:extent cx="3197225" cy="2533650"/>
            <wp:effectExtent l="0" t="0" r="3175" b="0"/>
            <wp:wrapNone/>
            <wp:docPr id="4" name="Image 4" descr="http://tc2crea.unblog.fr/files/2008/12/carte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c2crea.unblog.fr/files/2008/12/cartefra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audhtes"/>
        <w:tblW w:w="14531" w:type="dxa"/>
        <w:jc w:val="left"/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4626"/>
        <w:gridCol w:w="2639"/>
        <w:gridCol w:w="2640"/>
        <w:gridCol w:w="4626"/>
      </w:tblGrid>
      <w:tr w:rsidR="00CE1E3B" w:rsidTr="00AF47C0">
        <w:trPr>
          <w:cantSplit/>
          <w:trHeight w:hRule="exact" w:val="9428"/>
          <w:tblHeader/>
          <w:jc w:val="left"/>
        </w:trPr>
        <w:tc>
          <w:tcPr>
            <w:tcW w:w="4626" w:type="dxa"/>
            <w:tcMar>
              <w:top w:w="288" w:type="dxa"/>
              <w:right w:w="720" w:type="dxa"/>
            </w:tcMar>
          </w:tcPr>
          <w:p w:rsidR="00CE1E3B" w:rsidRPr="00AF47C0" w:rsidRDefault="00AF47C0" w:rsidP="00AF47C0">
            <w:pPr>
              <w:pStyle w:val="Titredubloc"/>
              <w:ind w:left="0"/>
              <w:jc w:val="center"/>
              <w:rPr>
                <w:rFonts w:ascii="Arial Narrow" w:eastAsia="Times New Roman" w:hAnsi="Arial Narrow" w:cs="Times New Roman"/>
                <w:b/>
                <w:color w:val="2E74B5"/>
                <w:kern w:val="0"/>
                <w:sz w:val="48"/>
                <w:szCs w:val="48"/>
                <w:lang w:eastAsia="fr-FR"/>
                <w14:ligatures w14:val="none"/>
              </w:rPr>
            </w:pPr>
            <w:r>
              <w:rPr>
                <w:rFonts w:ascii="Arial Narrow" w:eastAsia="Times New Roman" w:hAnsi="Arial Narrow" w:cs="Times New Roman"/>
                <w:b/>
                <w:noProof/>
                <w:color w:val="2E74B5"/>
                <w:kern w:val="0"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35EE6A01" wp14:editId="16656702">
                  <wp:simplePos x="0" y="0"/>
                  <wp:positionH relativeFrom="column">
                    <wp:posOffset>340360</wp:posOffset>
                  </wp:positionH>
                  <wp:positionV relativeFrom="page">
                    <wp:posOffset>0</wp:posOffset>
                  </wp:positionV>
                  <wp:extent cx="1704975" cy="1671320"/>
                  <wp:effectExtent l="0" t="0" r="9525" b="5080"/>
                  <wp:wrapTopAndBottom/>
                  <wp:docPr id="21" name="Image 21" descr="http://net.iut.univ-tours.fr/Gea/IMAGES/nvlogog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t.iut.univ-tours.fr/Gea/IMAGES/nvlogog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14233" w:rsidRPr="00A14233">
              <w:rPr>
                <w:rFonts w:ascii="Arial Narrow" w:eastAsia="Times New Roman" w:hAnsi="Arial Narrow" w:cs="Times New Roman"/>
                <w:b/>
                <w:color w:val="2E74B5"/>
                <w:kern w:val="0"/>
                <w:sz w:val="48"/>
                <w:szCs w:val="48"/>
                <w:lang w:eastAsia="fr-FR"/>
                <w14:ligatures w14:val="none"/>
              </w:rPr>
              <w:t>Créa’IuT</w:t>
            </w:r>
            <w:proofErr w:type="spellEnd"/>
            <w:r w:rsidR="00A14233" w:rsidRPr="00A14233">
              <w:rPr>
                <w:rFonts w:ascii="Arial Narrow" w:eastAsia="Times New Roman" w:hAnsi="Arial Narrow" w:cs="Times New Roman"/>
                <w:b/>
                <w:color w:val="2E74B5"/>
                <w:kern w:val="0"/>
                <w:sz w:val="48"/>
                <w:szCs w:val="48"/>
                <w:lang w:eastAsia="fr-FR"/>
                <w14:ligatures w14:val="none"/>
              </w:rPr>
              <w:t xml:space="preserve">               Tours</w:t>
            </w:r>
          </w:p>
          <w:p w:rsidR="00E57BDF" w:rsidRDefault="00A14233" w:rsidP="00AF47C0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Module de création d’entreprise </w:t>
            </w:r>
          </w:p>
          <w:p w:rsidR="00E57BDF" w:rsidRDefault="00E57BDF" w:rsidP="00AF47C0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7 mois</w:t>
            </w:r>
            <w:r w:rsidR="00A14233"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 </w:t>
            </w:r>
          </w:p>
          <w:p w:rsidR="00E57BDF" w:rsidRDefault="00E57BDF" w:rsidP="00AF47C0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Septembre à mars.</w:t>
            </w:r>
          </w:p>
          <w:p w:rsidR="00CE1E3B" w:rsidRDefault="003C48FB" w:rsidP="00E57BDF">
            <w:pPr>
              <w:spacing w:before="40" w:after="40" w:line="300" w:lineRule="auto"/>
              <w:ind w:left="115" w:right="115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34403991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4153535</wp:posOffset>
                  </wp:positionV>
                  <wp:extent cx="1704975" cy="1704975"/>
                  <wp:effectExtent l="0" t="0" r="9525" b="9525"/>
                  <wp:wrapNone/>
                  <wp:docPr id="20" name="Image 20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CE1E3B" w:rsidRDefault="009E61E1" w:rsidP="001E6CD4">
            <w:pPr>
              <w:pStyle w:val="Titre1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-5269865</wp:posOffset>
                      </wp:positionV>
                      <wp:extent cx="1419225" cy="628650"/>
                      <wp:effectExtent l="0" t="0" r="28575" b="19050"/>
                      <wp:wrapNone/>
                      <wp:docPr id="41" name="Organigramme : Procéd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6286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61E1" w:rsidRPr="00574392" w:rsidRDefault="009E61E1" w:rsidP="009E61E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Prix </w:t>
                                  </w:r>
                                  <w:r w:rsidR="002D5E17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Créa Campus </w:t>
                                  </w: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Commerce</w:t>
                                  </w:r>
                                  <w:r w:rsidR="00574392"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s</w:t>
                                  </w: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 et </w:t>
                                  </w:r>
                                  <w:r w:rsidR="00574392"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S</w:t>
                                  </w: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ervices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édé 41" o:spid="_x0000_s1026" type="#_x0000_t109" style="position:absolute;margin-left:-8.6pt;margin-top:-414.95pt;width:111.75pt;height:4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" fillcolor="#002060" strokecolor="#2b7370 [1604]" strokeweight="1pt">
                      <v:textbox>
                        <w:txbxContent>
                          <w:p w:rsidR="009E61E1" w:rsidRPr="00574392" w:rsidRDefault="009E61E1" w:rsidP="009E61E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Prix </w:t>
                            </w:r>
                            <w:r w:rsidR="002D5E17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Créa Campus </w:t>
                            </w: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Commerce</w:t>
                            </w:r>
                            <w:r w:rsidR="00574392"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s</w:t>
                            </w: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 et </w:t>
                            </w:r>
                            <w:r w:rsidR="00574392"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S</w:t>
                            </w: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CD4" w:rsidRPr="00380FAB"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page">
                    <wp:posOffset>155575</wp:posOffset>
                  </wp:positionH>
                  <wp:positionV relativeFrom="paragraph">
                    <wp:posOffset>-4603115</wp:posOffset>
                  </wp:positionV>
                  <wp:extent cx="1428750" cy="2029626"/>
                  <wp:effectExtent l="0" t="0" r="0" b="8890"/>
                  <wp:wrapNone/>
                  <wp:docPr id="39" name="Image 39" descr="Lâimage contient peut-ÃªtreÂ : 1 personne, sourit, te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Lâimage contient peut-ÃªtreÂ : 1 personne, sourit, te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2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CD4" w:rsidRPr="00590721">
              <w:rPr>
                <w:rFonts w:ascii="Arial Narrow" w:hAnsi="Arial Narrow"/>
                <w:color w:val="7030A0"/>
              </w:rPr>
              <w:t xml:space="preserve">   </w:t>
            </w:r>
          </w:p>
        </w:tc>
        <w:tc>
          <w:tcPr>
            <w:tcW w:w="2640" w:type="dxa"/>
            <w:tcMar>
              <w:top w:w="288" w:type="dxa"/>
              <w:right w:w="432" w:type="dxa"/>
            </w:tcMar>
            <w:textDirection w:val="btLr"/>
          </w:tcPr>
          <w:p w:rsidR="00CE1E3B" w:rsidRDefault="002D5E17" w:rsidP="00CE1E3B">
            <w:pPr>
              <w:pStyle w:val="Destinataire"/>
            </w:pPr>
            <w:r w:rsidRPr="00574392">
              <w:rPr>
                <w:noProof/>
                <w:color w:val="262626" w:themeColor="text1" w:themeTint="D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92D50C1" wp14:editId="0A7FE9F6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-3393441</wp:posOffset>
                      </wp:positionV>
                      <wp:extent cx="1419225" cy="695325"/>
                      <wp:effectExtent l="0" t="0" r="28575" b="28575"/>
                      <wp:wrapNone/>
                      <wp:docPr id="42" name="Organigramme : Procéd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695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2060"/>
                              </a:solidFill>
                              <a:ln w="12700" cap="flat" cmpd="sng" algn="ctr">
                                <a:solidFill>
                                  <a:srgbClr val="74CBC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4392" w:rsidRPr="00574392" w:rsidRDefault="00574392" w:rsidP="00574392">
                                  <w:pPr>
                                    <w:shd w:val="clear" w:color="auto" w:fill="DA2F4A" w:themeFill="accent6" w:themeFillShade="BF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Prix </w:t>
                                  </w:r>
                                  <w:r w:rsidR="002D5E17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Créa Campus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Patrimoine et Tourisme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2D50C1" id="Organigramme : Procédé 42" o:spid="_x0000_s1027" type="#_x0000_t109" style="position:absolute;left:0;text-align:left;margin-left:5.55pt;margin-top:-267.2pt;width:111.75pt;height:5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" fillcolor="#002060" strokecolor="#539592" strokeweight="1pt">
                      <v:textbox>
                        <w:txbxContent>
                          <w:p w:rsidR="00574392" w:rsidRPr="00574392" w:rsidRDefault="00574392" w:rsidP="00574392">
                            <w:pPr>
                              <w:shd w:val="clear" w:color="auto" w:fill="DA2F4A" w:themeFill="accent6" w:themeFillShade="BF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Prix </w:t>
                            </w:r>
                            <w:r w:rsidR="002D5E17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Créa Campus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Patrimoine et Tourisme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8FB" w:rsidRPr="00590721">
              <w:rPr>
                <w:rFonts w:ascii="Arial Narrow" w:hAnsi="Arial Narrow"/>
                <w:noProof/>
                <w:color w:val="7030A0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-2459990</wp:posOffset>
                  </wp:positionV>
                  <wp:extent cx="1076325" cy="590550"/>
                  <wp:effectExtent l="0" t="0" r="9525" b="0"/>
                  <wp:wrapNone/>
                  <wp:docPr id="37" name="Image 37" descr="LogoGéné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goGéné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E6CD4" w:rsidRPr="00380FAB"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page">
                    <wp:posOffset>70485</wp:posOffset>
                  </wp:positionH>
                  <wp:positionV relativeFrom="paragraph">
                    <wp:posOffset>-5450840</wp:posOffset>
                  </wp:positionV>
                  <wp:extent cx="1438006" cy="2020982"/>
                  <wp:effectExtent l="0" t="0" r="0" b="0"/>
                  <wp:wrapNone/>
                  <wp:docPr id="40" name="Image 40" descr="Lâimage contient peut-ÃªtreÂ : 5 personnes, personnes souri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Lâimage contient peut-ÃªtreÂ : 5 personnes, personnes souri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27" cy="202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CD4"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524C5447" wp14:editId="554A1590">
                  <wp:simplePos x="0" y="0"/>
                  <wp:positionH relativeFrom="column">
                    <wp:posOffset>-1196340</wp:posOffset>
                  </wp:positionH>
                  <wp:positionV relativeFrom="paragraph">
                    <wp:posOffset>-6163310</wp:posOffset>
                  </wp:positionV>
                  <wp:extent cx="2308860" cy="577215"/>
                  <wp:effectExtent l="0" t="0" r="0" b="0"/>
                  <wp:wrapNone/>
                  <wp:docPr id="36" name="Image 36" descr="http://www.univ-tours.fr/medias/photo/bannie-768-re-site_1403271823129-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univ-tours.fr/medias/photo/bannie-768-re-site_1403271823129-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6" w:type="dxa"/>
            <w:tcMar>
              <w:top w:w="288" w:type="dxa"/>
              <w:left w:w="720" w:type="dxa"/>
            </w:tcMar>
          </w:tcPr>
          <w:p w:rsidR="00E45FFC" w:rsidRDefault="0064039E" w:rsidP="00CE1E3B">
            <w:r>
              <w:rPr>
                <w:rFonts w:ascii="Arial Narrow" w:eastAsia="Times New Roman" w:hAnsi="Arial Narrow" w:cs="Times New Roman"/>
                <w:b/>
                <w:noProof/>
                <w:color w:val="2E74B5"/>
                <w:kern w:val="0"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57353DFF" wp14:editId="30983AE7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-799464</wp:posOffset>
                  </wp:positionV>
                  <wp:extent cx="2107565" cy="2247472"/>
                  <wp:effectExtent l="0" t="0" r="6985" b="635"/>
                  <wp:wrapNone/>
                  <wp:docPr id="22" name="Image 22" descr="http://net.iut.univ-tours.fr/Gea/IMAGES/nvlogog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t.iut.univ-tours.fr/Gea/IMAGES/nvlogog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65" cy="224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5FFC" w:rsidRPr="00E45FFC" w:rsidRDefault="00E45FFC" w:rsidP="00E45FFC"/>
          <w:p w:rsidR="00CE1E3B" w:rsidRPr="00E45FFC" w:rsidRDefault="003C48FB" w:rsidP="0064039E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>
                      <wp:simplePos x="0" y="0"/>
                      <wp:positionH relativeFrom="column">
                        <wp:posOffset>-272415</wp:posOffset>
                      </wp:positionH>
                      <wp:positionV relativeFrom="page">
                        <wp:posOffset>1496061</wp:posOffset>
                      </wp:positionV>
                      <wp:extent cx="3305175" cy="1809750"/>
                      <wp:effectExtent l="0" t="0" r="9525" b="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517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C48FB" w:rsidRDefault="003C48FB" w:rsidP="003C48FB">
                                  <w:pPr>
                                    <w:shd w:val="clear" w:color="auto" w:fill="0070C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3C48FB" w:rsidRPr="003C48FB" w:rsidRDefault="003C48FB" w:rsidP="003C48FB">
                                  <w:pPr>
                                    <w:shd w:val="clear" w:color="auto" w:fill="0070C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  </w:t>
                                  </w:r>
                                  <w:r w:rsidRPr="003C48FB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Module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de   </w:t>
                                  </w:r>
                                  <w:r w:rsidRPr="003C48FB"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76198" cy="1339215"/>
                                        <wp:effectExtent l="0" t="0" r="5080" b="4445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6198" cy="1339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C48FB" w:rsidRPr="003C48FB" w:rsidRDefault="003C48FB" w:rsidP="003C48FB">
                                  <w:pPr>
                                    <w:shd w:val="clear" w:color="auto" w:fill="0070C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3" o:spid="_x0000_s1028" type="#_x0000_t202" style="position:absolute;margin-left:-21.45pt;margin-top:117.8pt;width:260.25pt;height:142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" fillcolor="white [3201]" stroked="f" strokeweight=".5pt">
                      <v:textbox>
                        <w:txbxContent>
                          <w:p w:rsidR="003C48FB" w:rsidRDefault="003C48FB" w:rsidP="003C48FB">
                            <w:pPr>
                              <w:shd w:val="clear" w:color="auto" w:fill="0070C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C48FB" w:rsidRPr="003C48FB" w:rsidRDefault="003C48FB" w:rsidP="003C48FB">
                            <w:pPr>
                              <w:shd w:val="clear" w:color="auto" w:fill="0070C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C48F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Module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de   </w:t>
                            </w:r>
                            <w:r w:rsidRPr="003C48FB">
                              <w:rPr>
                                <w:rFonts w:ascii="Arial Narrow" w:hAnsi="Arial Narrow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576198" cy="1339215"/>
                                  <wp:effectExtent l="0" t="0" r="5080" b="444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198" cy="133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48FB" w:rsidRPr="003C48FB" w:rsidRDefault="003C48FB" w:rsidP="003C48FB">
                            <w:pPr>
                              <w:shd w:val="clear" w:color="auto" w:fill="0070C0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3" behindDoc="0" locked="0" layoutInCell="1" allowOverlap="1" wp14:anchorId="37B52D48">
                  <wp:simplePos x="0" y="0"/>
                  <wp:positionH relativeFrom="column">
                    <wp:posOffset>-224790</wp:posOffset>
                  </wp:positionH>
                  <wp:positionV relativeFrom="page">
                    <wp:posOffset>3375359</wp:posOffset>
                  </wp:positionV>
                  <wp:extent cx="3152775" cy="2914951"/>
                  <wp:effectExtent l="0" t="0" r="0" b="0"/>
                  <wp:wrapNone/>
                  <wp:docPr id="31" name="Image 31" descr="RÃ©sultat de recherche d'images pour &quot;iut gea to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iut gea tou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944" cy="29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CE1E3B" w:rsidRDefault="00CE1E3B" w:rsidP="00D91EF3">
      <w:pPr>
        <w:pStyle w:val="Sansinterligne"/>
      </w:pPr>
    </w:p>
    <w:tbl>
      <w:tblPr>
        <w:tblStyle w:val="Tableaudhtes"/>
        <w:tblW w:w="0" w:type="auto"/>
        <w:jc w:val="left"/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4579"/>
        <w:gridCol w:w="5227"/>
        <w:gridCol w:w="4579"/>
      </w:tblGrid>
      <w:tr w:rsidR="0037743C" w:rsidTr="00B4343F">
        <w:trPr>
          <w:trHeight w:hRule="exact" w:val="10152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37743C" w:rsidP="0037743C">
            <w:pPr>
              <w:pStyle w:val="Titre1"/>
            </w:pPr>
          </w:p>
          <w:p w:rsidR="00A14233" w:rsidRPr="002D5E17" w:rsidRDefault="00A14233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44"/>
                <w:szCs w:val="44"/>
                <w:lang w:eastAsia="en-US"/>
              </w:rPr>
            </w:pPr>
            <w:r w:rsidRPr="002D5E17">
              <w:rPr>
                <w:rFonts w:ascii="Arial Narrow" w:eastAsia="Century" w:hAnsi="Arial Narrow"/>
                <w:b/>
                <w:noProof/>
                <w:color w:val="2E74B5"/>
                <w:sz w:val="44"/>
                <w:szCs w:val="44"/>
                <w:lang w:eastAsia="en-US"/>
              </w:rPr>
              <w:t>MISE EN SITUATION PROFESSIONNELLE</w:t>
            </w:r>
          </w:p>
          <w:p w:rsidR="002D5E17" w:rsidRDefault="00A14233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dans le cadre de</w:t>
            </w:r>
            <w:r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 conception de projets fictifs o</w:t>
            </w: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u réels </w:t>
            </w:r>
          </w:p>
          <w:p w:rsidR="00A14233" w:rsidRDefault="00A14233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de création d’entreprise.</w:t>
            </w:r>
          </w:p>
          <w:p w:rsidR="002D5E17" w:rsidRPr="00B61F93" w:rsidRDefault="002D5E17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</w:p>
          <w:p w:rsidR="0037743C" w:rsidRPr="005E089B" w:rsidRDefault="00A14233" w:rsidP="005E089B">
            <w:pPr>
              <w:jc w:val="center"/>
              <w:rPr>
                <w:rFonts w:ascii="Arial Narrow" w:hAnsi="Arial Narrow" w:cs="Tahoma"/>
                <w:b/>
                <w:sz w:val="36"/>
                <w:szCs w:val="36"/>
              </w:rPr>
            </w:pPr>
            <w:r w:rsidRPr="00B61F93">
              <w:rPr>
                <w:rFonts w:ascii="Arial Narrow" w:eastAsia="MS Mincho" w:hAnsi="Arial Narrow" w:cs="Arial"/>
                <w:b/>
                <w:noProof/>
                <w:color w:val="2E74B5"/>
                <w:sz w:val="28"/>
                <w:szCs w:val="28"/>
              </w:rPr>
              <w:t>De la recherche de l’idée au montage du Business Plan</w:t>
            </w:r>
          </w:p>
          <w:p w:rsidR="00232A98" w:rsidRDefault="00232A98" w:rsidP="005E089B">
            <w:pPr>
              <w:rPr>
                <w:rFonts w:ascii="Arial Narrow" w:hAnsi="Arial Narrow" w:cs="Tahoma"/>
                <w:b/>
                <w:color w:val="2E74B5"/>
                <w:u w:val="single"/>
              </w:rPr>
            </w:pPr>
          </w:p>
          <w:p w:rsidR="005E089B" w:rsidRPr="005E089B" w:rsidRDefault="005E089B" w:rsidP="005E089B">
            <w:pPr>
              <w:rPr>
                <w:rFonts w:ascii="Arial Narrow" w:hAnsi="Arial Narrow" w:cs="Tahoma"/>
                <w:color w:val="2E74B5"/>
              </w:rPr>
            </w:pPr>
            <w:r w:rsidRPr="00714998">
              <w:rPr>
                <w:rFonts w:ascii="Arial Narrow" w:hAnsi="Arial Narrow" w:cs="Tahoma"/>
                <w:b/>
                <w:color w:val="2E74B5"/>
                <w:u w:val="single"/>
              </w:rPr>
              <w:t>Objectifs</w:t>
            </w:r>
            <w:r w:rsidRPr="00714998">
              <w:rPr>
                <w:rFonts w:ascii="Arial Narrow" w:hAnsi="Arial Narrow" w:cs="Tahoma"/>
                <w:color w:val="2E74B5"/>
              </w:rPr>
              <w:t xml:space="preserve"> : </w:t>
            </w:r>
            <w:r>
              <w:rPr>
                <w:rFonts w:ascii="Arial Narrow" w:hAnsi="Arial Narrow" w:cs="Tahoma"/>
                <w:color w:val="2E74B5"/>
              </w:rPr>
              <w:t xml:space="preserve"> </w:t>
            </w:r>
            <w:r w:rsidRPr="00714998">
              <w:rPr>
                <w:rFonts w:ascii="Arial Narrow" w:hAnsi="Arial Narrow" w:cs="Tahoma"/>
                <w:color w:val="2E74B5"/>
              </w:rPr>
              <w:t>Associer la théorie et la pratique – Responsabiliser les étudiants – Travailler en équipe Renforcer les liens avec les entreprises</w:t>
            </w:r>
          </w:p>
          <w:p w:rsidR="005E089B" w:rsidRPr="00714998" w:rsidRDefault="005E089B" w:rsidP="005E089B">
            <w:pPr>
              <w:rPr>
                <w:rFonts w:ascii="Arial Narrow" w:hAnsi="Arial Narrow" w:cs="Tahoma"/>
                <w:b/>
                <w:color w:val="2E74B5"/>
              </w:rPr>
            </w:pPr>
            <w:r w:rsidRPr="00714998">
              <w:rPr>
                <w:rFonts w:ascii="Arial Narrow" w:hAnsi="Arial Narrow" w:cs="Tahoma"/>
                <w:b/>
                <w:color w:val="2E74B5"/>
                <w:u w:val="single"/>
              </w:rPr>
              <w:t>Porteurs de projets</w:t>
            </w:r>
            <w:r w:rsidRPr="00714998">
              <w:rPr>
                <w:rFonts w:ascii="Arial Narrow" w:hAnsi="Arial Narrow" w:cs="Tahoma"/>
                <w:b/>
                <w:color w:val="2E74B5"/>
              </w:rPr>
              <w:t xml:space="preserve">, </w:t>
            </w:r>
            <w:r w:rsidRPr="00714998">
              <w:rPr>
                <w:rFonts w:ascii="Arial Narrow" w:hAnsi="Arial Narrow" w:cs="Tahoma"/>
                <w:color w:val="2E74B5"/>
              </w:rPr>
              <w:t>nos étudiants peuvent vous aider dans votre processus de création (études de marchés, busines</w:t>
            </w:r>
            <w:r w:rsidR="00FD47E1">
              <w:rPr>
                <w:rFonts w:ascii="Arial Narrow" w:hAnsi="Arial Narrow" w:cs="Tahoma"/>
                <w:color w:val="2E74B5"/>
              </w:rPr>
              <w:t>s</w:t>
            </w:r>
            <w:r w:rsidRPr="00714998">
              <w:rPr>
                <w:rFonts w:ascii="Arial Narrow" w:hAnsi="Arial Narrow" w:cs="Tahoma"/>
                <w:color w:val="2E74B5"/>
              </w:rPr>
              <w:t xml:space="preserve"> plan)</w:t>
            </w:r>
            <w:r w:rsidR="00FD47E1">
              <w:rPr>
                <w:rFonts w:ascii="Arial Narrow" w:hAnsi="Arial Narrow" w:cs="Tahoma"/>
                <w:b/>
                <w:color w:val="2E74B5"/>
              </w:rPr>
              <w:t>.</w:t>
            </w:r>
          </w:p>
          <w:p w:rsidR="005E089B" w:rsidRPr="00DF03BE" w:rsidRDefault="005E089B" w:rsidP="00DF03BE">
            <w:pPr>
              <w:rPr>
                <w:rFonts w:ascii="Arial Narrow" w:hAnsi="Arial Narrow" w:cs="Tahoma"/>
                <w:b/>
                <w:color w:val="2E74B5"/>
              </w:rPr>
            </w:pPr>
            <w:r w:rsidRPr="00714998">
              <w:rPr>
                <w:rFonts w:ascii="Arial Narrow" w:hAnsi="Arial Narrow" w:cs="Tahoma"/>
                <w:b/>
                <w:color w:val="2E74B5"/>
                <w:u w:val="single"/>
              </w:rPr>
              <w:t>Professionnels</w:t>
            </w:r>
            <w:r w:rsidR="00B05607">
              <w:rPr>
                <w:rFonts w:ascii="Arial Narrow" w:hAnsi="Arial Narrow" w:cs="Tahoma"/>
                <w:b/>
                <w:color w:val="2E74B5"/>
                <w:u w:val="single"/>
              </w:rPr>
              <w:t>,</w:t>
            </w:r>
            <w:r w:rsidRPr="00714998">
              <w:rPr>
                <w:rFonts w:ascii="Arial Narrow" w:hAnsi="Arial Narrow" w:cs="Tahoma"/>
                <w:b/>
                <w:color w:val="2E74B5"/>
              </w:rPr>
              <w:t xml:space="preserve"> </w:t>
            </w:r>
            <w:r w:rsidRPr="00714998">
              <w:rPr>
                <w:rFonts w:ascii="Arial Narrow" w:hAnsi="Arial Narrow" w:cs="Tahoma"/>
                <w:color w:val="2E74B5"/>
              </w:rPr>
              <w:t>vous pouvez nous rejoindre pour parrainer une équipe, partager un savoir-faire, une compétence.</w:t>
            </w:r>
            <w:r w:rsidR="00DF03BE">
              <w:rPr>
                <w:rFonts w:ascii="Arial Narrow" w:hAnsi="Arial Narrow" w:cs="Tahoma"/>
                <w:noProof/>
                <w:color w:val="2E74B5"/>
              </w:rPr>
              <w:t xml:space="preserve"> </w:t>
            </w:r>
          </w:p>
          <w:p w:rsidR="005E089B" w:rsidRPr="002D5E17" w:rsidRDefault="005E089B" w:rsidP="005E089B">
            <w:pPr>
              <w:pStyle w:val="NormalWeb"/>
              <w:spacing w:after="0"/>
              <w:rPr>
                <w:rFonts w:ascii="Arial Narrow" w:hAnsi="Arial Narrow"/>
                <w:color w:val="0070C0"/>
                <w:sz w:val="22"/>
                <w:szCs w:val="22"/>
              </w:rPr>
            </w:pPr>
            <w:r w:rsidRP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 xml:space="preserve">Après 7 mois de travail : </w:t>
            </w:r>
            <w:r w:rsidRPr="002D5E17">
              <w:rPr>
                <w:rFonts w:ascii="Arial Narrow" w:hAnsi="Arial Narrow" w:cs="Calibri Light"/>
                <w:b/>
                <w:bCs/>
                <w:color w:val="0070C0"/>
                <w:kern w:val="24"/>
                <w:sz w:val="22"/>
                <w:szCs w:val="22"/>
              </w:rPr>
              <w:t>soutenance orale.</w:t>
            </w:r>
          </w:p>
          <w:p w:rsidR="001E6CD4" w:rsidRPr="002D5E17" w:rsidRDefault="005E089B" w:rsidP="005E089B">
            <w:pPr>
              <w:pStyle w:val="NormalWeb"/>
              <w:spacing w:after="0"/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</w:pPr>
            <w:r w:rsidRP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>Jury composé de profession</w:t>
            </w:r>
            <w:r w:rsid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>n</w:t>
            </w:r>
            <w:r w:rsidRP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>els</w:t>
            </w:r>
            <w:r w:rsid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 xml:space="preserve"> et de professeurs.</w:t>
            </w:r>
          </w:p>
          <w:p w:rsidR="0037743C" w:rsidRPr="002D5E17" w:rsidRDefault="005E089B" w:rsidP="002D5E17">
            <w:pPr>
              <w:pStyle w:val="NormalWeb"/>
              <w:spacing w:after="0"/>
              <w:rPr>
                <w:rFonts w:ascii="Arial Narrow" w:hAnsi="Arial Narrow"/>
                <w:color w:val="0070C0"/>
                <w:sz w:val="22"/>
                <w:szCs w:val="22"/>
              </w:rPr>
            </w:pPr>
            <w:r w:rsidRPr="002D5E17">
              <w:rPr>
                <w:rFonts w:ascii="Arial Narrow" w:hAnsi="Arial Narrow" w:cs="Tahoma"/>
                <w:color w:val="0070C0"/>
                <w:sz w:val="22"/>
                <w:szCs w:val="22"/>
              </w:rPr>
              <w:t>Election du meilleur Projet CREA IUT GEA TOURS</w:t>
            </w:r>
          </w:p>
          <w:p w:rsidR="0037743C" w:rsidRDefault="00DF03BE" w:rsidP="0037743C">
            <w:r>
              <w:rPr>
                <w:rFonts w:ascii="Arial Narrow" w:hAnsi="Arial Narrow" w:cs="Tahoma"/>
                <w:noProof/>
                <w:color w:val="2E74B5"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2C7C820D">
                  <wp:simplePos x="0" y="0"/>
                  <wp:positionH relativeFrom="column">
                    <wp:posOffset>823045</wp:posOffset>
                  </wp:positionH>
                  <wp:positionV relativeFrom="page">
                    <wp:posOffset>5866604</wp:posOffset>
                  </wp:positionV>
                  <wp:extent cx="940754" cy="586645"/>
                  <wp:effectExtent l="0" t="0" r="0" b="4445"/>
                  <wp:wrapNone/>
                  <wp:docPr id="24" name="Image 24" descr="C:\Users\Helene\AppData\Local\Microsoft\Windows\INetCache\Content.MSO\3C7CB9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lene\AppData\Local\Microsoft\Windows\INetCache\Content.MSO\3C7CB9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54" cy="58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Default="005E089B" w:rsidP="005E089B">
            <w:pPr>
              <w:pStyle w:val="Citation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163830</wp:posOffset>
                  </wp:positionV>
                  <wp:extent cx="2308860" cy="577215"/>
                  <wp:effectExtent l="0" t="0" r="0" b="0"/>
                  <wp:wrapNone/>
                  <wp:docPr id="32" name="Image 32" descr="http://www.univ-tours.fr/medias/photo/bannie-768-re-site_1403271823129-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univ-tours.fr/medias/photo/bannie-768-re-site_1403271823129-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89B" w:rsidRDefault="005E089B" w:rsidP="005E089B">
            <w:pPr>
              <w:tabs>
                <w:tab w:val="left" w:pos="5203"/>
              </w:tabs>
              <w:rPr>
                <w:rFonts w:ascii="Arial Narrow" w:hAnsi="Arial Narrow" w:cs="Tahoma"/>
                <w:b/>
              </w:rPr>
            </w:pPr>
            <w:r w:rsidRPr="008C00C9">
              <w:rPr>
                <w:rFonts w:ascii="Arial Narrow" w:hAnsi="Arial Narrow" w:cs="Tahoma"/>
                <w:b/>
              </w:rPr>
              <w:t xml:space="preserve">Participation au concours CREA-CAMPUS </w:t>
            </w:r>
            <w:r w:rsidRPr="004E1A2B">
              <w:rPr>
                <w:noProof/>
                <w:lang w:eastAsia="fr-FR"/>
              </w:rPr>
              <w:drawing>
                <wp:inline distT="0" distB="0" distL="0" distR="0">
                  <wp:extent cx="1508077" cy="1033888"/>
                  <wp:effectExtent l="0" t="0" r="0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52" cy="105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89B" w:rsidRPr="006736DC" w:rsidRDefault="005E089B" w:rsidP="005E089B">
            <w:pPr>
              <w:pStyle w:val="Titre3"/>
              <w:spacing w:before="0" w:line="240" w:lineRule="auto"/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</w:pP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 xml:space="preserve">Equipe gagnante en 2016 : des étudiants de GEA </w:t>
            </w:r>
          </w:p>
          <w:p w:rsidR="005E089B" w:rsidRPr="006736DC" w:rsidRDefault="005E089B" w:rsidP="005E089B">
            <w:pPr>
              <w:pStyle w:val="Titre3"/>
              <w:spacing w:before="0" w:line="240" w:lineRule="auto"/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</w:pPr>
            <w:proofErr w:type="spellStart"/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Inveeo</w:t>
            </w:r>
            <w:proofErr w:type="spellEnd"/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,</w:t>
            </w:r>
            <w:r w:rsidRPr="006736DC">
              <w:rPr>
                <w:rStyle w:val="apple-converted-space"/>
                <w:rFonts w:ascii="Arial Narrow" w:hAnsi="Arial Narrow" w:cs="Arial"/>
                <w:b w:val="0"/>
                <w:color w:val="auto"/>
                <w:sz w:val="18"/>
                <w:szCs w:val="18"/>
                <w:shd w:val="clear" w:color="auto" w:fill="FFFFFF"/>
              </w:rPr>
              <w:t> </w:t>
            </w: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une plateforme de mise en relation entre marques et producteurs de contenus web (1</w:t>
            </w: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  <w:vertAlign w:val="superscript"/>
              </w:rPr>
              <w:t>er</w:t>
            </w:r>
            <w:r w:rsidRPr="006736DC">
              <w:rPr>
                <w:rStyle w:val="apple-converted-space"/>
                <w:rFonts w:ascii="Arial Narrow" w:hAnsi="Arial Narrow" w:cs="Arial"/>
                <w:b w:val="0"/>
                <w:color w:val="auto"/>
                <w:sz w:val="18"/>
                <w:szCs w:val="18"/>
                <w:shd w:val="clear" w:color="auto" w:fill="FFFFFF"/>
              </w:rPr>
              <w:t> </w:t>
            </w: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prix)</w:t>
            </w:r>
          </w:p>
          <w:p w:rsidR="006736DC" w:rsidRPr="006736DC" w:rsidRDefault="006736DC" w:rsidP="006736DC">
            <w:pPr>
              <w:shd w:val="clear" w:color="auto" w:fill="FFFFFF" w:themeFill="background1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6736DC">
              <w:rPr>
                <w:rFonts w:ascii="Arial Narrow" w:hAnsi="Arial Narrow"/>
                <w:color w:val="auto"/>
                <w:sz w:val="18"/>
                <w:szCs w:val="18"/>
              </w:rPr>
              <w:t xml:space="preserve">Maxime, Pierre et </w:t>
            </w:r>
            <w:proofErr w:type="spellStart"/>
            <w:r w:rsidRPr="006736DC">
              <w:rPr>
                <w:rFonts w:ascii="Arial Narrow" w:hAnsi="Arial Narrow"/>
                <w:color w:val="auto"/>
                <w:sz w:val="18"/>
                <w:szCs w:val="18"/>
              </w:rPr>
              <w:t>Gwennig</w:t>
            </w:r>
            <w:proofErr w:type="spellEnd"/>
            <w:r w:rsidRPr="006736DC">
              <w:rPr>
                <w:rFonts w:ascii="Arial Narrow" w:hAnsi="Arial Narrow"/>
                <w:color w:val="auto"/>
                <w:sz w:val="18"/>
                <w:szCs w:val="18"/>
              </w:rPr>
              <w:t>.</w:t>
            </w:r>
          </w:p>
          <w:p w:rsidR="00075279" w:rsidRDefault="005E089B" w:rsidP="001E6CD4">
            <w:pPr>
              <w:jc w:val="center"/>
            </w:pPr>
            <w:r>
              <w:rPr>
                <w:rFonts w:ascii="Arial" w:hAnsi="Arial" w:cs="Arial"/>
                <w:color w:val="484848"/>
                <w:sz w:val="18"/>
                <w:szCs w:val="18"/>
              </w:rPr>
              <w:br/>
            </w:r>
          </w:p>
          <w:p w:rsidR="0037743C" w:rsidRDefault="006736DC" w:rsidP="0037743C">
            <w:r w:rsidRPr="00594484">
              <w:rPr>
                <w:rFonts w:ascii="Arial Narrow" w:hAnsi="Arial Narrow" w:cs="Tahoma"/>
                <w:b/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122964</wp:posOffset>
                  </wp:positionV>
                  <wp:extent cx="3322955" cy="272557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25" cy="274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A14233" w:rsidRPr="00714998" w:rsidRDefault="00FD47E1" w:rsidP="00FD47E1">
            <w:pPr>
              <w:tabs>
                <w:tab w:val="left" w:pos="5909"/>
              </w:tabs>
              <w:rPr>
                <w:rFonts w:ascii="Arial Narrow" w:hAnsi="Arial Narrow" w:cs="Tahoma"/>
                <w:b/>
                <w:color w:val="2E74B5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882347</wp:posOffset>
                  </wp:positionH>
                  <wp:positionV relativeFrom="paragraph">
                    <wp:posOffset>29599</wp:posOffset>
                  </wp:positionV>
                  <wp:extent cx="1514475" cy="616897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1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7C0"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5614035</wp:posOffset>
                  </wp:positionH>
                  <wp:positionV relativeFrom="paragraph">
                    <wp:posOffset>6649720</wp:posOffset>
                  </wp:positionV>
                  <wp:extent cx="1047750" cy="55372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7C0"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5051425</wp:posOffset>
                  </wp:positionH>
                  <wp:positionV relativeFrom="paragraph">
                    <wp:posOffset>7233920</wp:posOffset>
                  </wp:positionV>
                  <wp:extent cx="1610360" cy="655955"/>
                  <wp:effectExtent l="0" t="0" r="889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233" w:rsidRPr="00714998">
              <w:rPr>
                <w:rFonts w:ascii="Arial Narrow" w:hAnsi="Arial Narrow" w:cs="Tahoma"/>
                <w:b/>
                <w:color w:val="2E74B5"/>
              </w:rPr>
              <w:t>Nos partenaires :</w:t>
            </w:r>
          </w:p>
          <w:p w:rsidR="00A14233" w:rsidRDefault="002D5E17" w:rsidP="00FD47E1">
            <w:pPr>
              <w:tabs>
                <w:tab w:val="left" w:pos="5909"/>
              </w:tabs>
              <w:jc w:val="center"/>
              <w:rPr>
                <w:rFonts w:ascii="Arial Narrow" w:hAnsi="Arial Narrow" w:cs="Tahoma"/>
                <w:bCs/>
                <w:sz w:val="18"/>
                <w:szCs w:val="18"/>
              </w:rPr>
            </w:pPr>
            <w:r w:rsidRPr="00C15EDA"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1329690</wp:posOffset>
                  </wp:positionV>
                  <wp:extent cx="1114425" cy="590550"/>
                  <wp:effectExtent l="0" t="0" r="9525" b="0"/>
                  <wp:wrapNone/>
                  <wp:docPr id="7" name="Image 7" descr="http://www.strego.fr/assets/img/header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www.strego.fr/assets/img/header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14233">
              <w:rPr>
                <w:rFonts w:ascii="Arial Narrow" w:hAnsi="Arial Narrow" w:cs="Tahoma"/>
                <w:b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4714240</wp:posOffset>
                  </wp:positionH>
                  <wp:positionV relativeFrom="paragraph">
                    <wp:posOffset>105410</wp:posOffset>
                  </wp:positionV>
                  <wp:extent cx="1047750" cy="55372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Pr="008C00C9" w:rsidRDefault="00FD47E1" w:rsidP="00FD47E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CC377D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1459230</wp:posOffset>
                  </wp:positionH>
                  <wp:positionV relativeFrom="page">
                    <wp:posOffset>763033</wp:posOffset>
                  </wp:positionV>
                  <wp:extent cx="876300" cy="657225"/>
                  <wp:effectExtent l="0" t="0" r="0" b="9525"/>
                  <wp:wrapNone/>
                  <wp:docPr id="6" name="Image 6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377D"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117153</wp:posOffset>
                  </wp:positionH>
                  <wp:positionV relativeFrom="paragraph">
                    <wp:posOffset>180918</wp:posOffset>
                  </wp:positionV>
                  <wp:extent cx="1069975" cy="581025"/>
                  <wp:effectExtent l="0" t="0" r="0" b="9525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581025"/>
                          </a:xfrm>
                          <a:prstGeom prst="rect">
                            <a:avLst/>
                          </a:prstGeom>
                          <a:solidFill>
                            <a:srgbClr val="2E75B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233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4151630</wp:posOffset>
                  </wp:positionH>
                  <wp:positionV relativeFrom="paragraph">
                    <wp:posOffset>77470</wp:posOffset>
                  </wp:positionV>
                  <wp:extent cx="1610360" cy="655955"/>
                  <wp:effectExtent l="0" t="0" r="889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Pr="00594484" w:rsidRDefault="00FD47E1" w:rsidP="00FD47E1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6628A8E7">
                  <wp:simplePos x="0" y="0"/>
                  <wp:positionH relativeFrom="column">
                    <wp:posOffset>-303</wp:posOffset>
                  </wp:positionH>
                  <wp:positionV relativeFrom="paragraph">
                    <wp:posOffset>744344</wp:posOffset>
                  </wp:positionV>
                  <wp:extent cx="1247775" cy="655757"/>
                  <wp:effectExtent l="0" t="0" r="0" b="0"/>
                  <wp:wrapNone/>
                  <wp:docPr id="30" name="Image 30" descr="C:\Users\Helene\AppData\Local\Microsoft\Windows\INetCache\Content.MSO\720BD3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lene\AppData\Local\Microsoft\Windows\INetCache\Content.MSO\720BD3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5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743C" w:rsidRDefault="0037743C" w:rsidP="00FD47E1">
            <w:pPr>
              <w:jc w:val="center"/>
            </w:pPr>
          </w:p>
          <w:p w:rsidR="0037743C" w:rsidRDefault="00FD47E1" w:rsidP="00FD47E1">
            <w:pPr>
              <w:pStyle w:val="Titre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323232" w:themeColor="text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1577406</wp:posOffset>
                  </wp:positionH>
                  <wp:positionV relativeFrom="paragraph">
                    <wp:posOffset>216658</wp:posOffset>
                  </wp:positionV>
                  <wp:extent cx="811530" cy="896620"/>
                  <wp:effectExtent l="0" t="0" r="7620" b="0"/>
                  <wp:wrapNone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Default="001E6CD4" w:rsidP="00FD47E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229870</wp:posOffset>
                  </wp:positionV>
                  <wp:extent cx="1257300" cy="7620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Default="00A14233" w:rsidP="00FD47E1">
            <w:pPr>
              <w:jc w:val="center"/>
            </w:pPr>
          </w:p>
          <w:p w:rsidR="001E6CD4" w:rsidRDefault="001E6CD4" w:rsidP="00FD47E1">
            <w:pPr>
              <w:jc w:val="center"/>
            </w:pPr>
          </w:p>
          <w:p w:rsidR="001E6CD4" w:rsidRDefault="00FD47E1" w:rsidP="00FD47E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799A087A">
                  <wp:simplePos x="0" y="0"/>
                  <wp:positionH relativeFrom="column">
                    <wp:posOffset>1005015</wp:posOffset>
                  </wp:positionH>
                  <wp:positionV relativeFrom="paragraph">
                    <wp:posOffset>116736</wp:posOffset>
                  </wp:positionV>
                  <wp:extent cx="1323975" cy="703580"/>
                  <wp:effectExtent l="0" t="0" r="9525" b="127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D5E17" w:rsidRDefault="002D5E17" w:rsidP="00FD47E1">
            <w:pPr>
              <w:jc w:val="center"/>
            </w:pPr>
          </w:p>
          <w:p w:rsidR="002D5E17" w:rsidRPr="00A14233" w:rsidRDefault="002D5E17" w:rsidP="00FD47E1">
            <w:pPr>
              <w:jc w:val="center"/>
            </w:pPr>
          </w:p>
          <w:sdt>
            <w:sdtPr>
              <w:alias w:val="Entrez le Titre 1 :"/>
              <w:tag w:val="Entrez le Titre 1 :"/>
              <w:id w:val="-1175949836"/>
              <w:placeholder>
                <w:docPart w:val="BBEC906F207B4DCC9294E0F3C089C796"/>
              </w:placeholder>
              <w:temporary/>
              <w:showingPlcHdr/>
              <w15:appearance w15:val="hidden"/>
            </w:sdtPr>
            <w:sdtEndPr/>
            <w:sdtContent>
              <w:p w:rsidR="0037743C" w:rsidRDefault="0037743C" w:rsidP="00FD47E1">
                <w:pPr>
                  <w:pStyle w:val="Titre1"/>
                </w:pPr>
                <w:r>
                  <w:rPr>
                    <w:lang w:bidi="fr-FR"/>
                  </w:rPr>
                  <w:t>Contactez-nous</w:t>
                </w:r>
              </w:p>
            </w:sdtContent>
          </w:sdt>
          <w:p w:rsidR="00A14233" w:rsidRPr="00A14233" w:rsidRDefault="00A14233" w:rsidP="00FD47E1">
            <w:pPr>
              <w:pStyle w:val="Siteweb"/>
            </w:pPr>
            <w:r>
              <w:t>I.U.T.</w:t>
            </w:r>
            <w:r w:rsidR="00A50B4A">
              <w:t xml:space="preserve"> </w:t>
            </w:r>
            <w:r>
              <w:t>G.E.A. TOURS</w:t>
            </w:r>
          </w:p>
          <w:p w:rsidR="00A14233" w:rsidRPr="00A14233" w:rsidRDefault="00A14233" w:rsidP="00FD47E1">
            <w:pPr>
              <w:pStyle w:val="Siteweb"/>
            </w:pPr>
            <w:r>
              <w:t>29 rue du Pont Volant 37082 TOURS</w:t>
            </w:r>
          </w:p>
          <w:p w:rsidR="00A14233" w:rsidRPr="006736DC" w:rsidRDefault="00A14233" w:rsidP="00FD47E1">
            <w:pPr>
              <w:pStyle w:val="Siteweb"/>
              <w:rPr>
                <w:sz w:val="18"/>
                <w:szCs w:val="18"/>
              </w:rPr>
            </w:pPr>
            <w:r w:rsidRPr="006736DC">
              <w:rPr>
                <w:sz w:val="18"/>
                <w:szCs w:val="18"/>
              </w:rPr>
              <w:t>Responsable</w:t>
            </w:r>
            <w:r w:rsidR="006736DC" w:rsidRPr="006736DC">
              <w:rPr>
                <w:sz w:val="18"/>
                <w:szCs w:val="18"/>
              </w:rPr>
              <w:t xml:space="preserve"> Créa</w:t>
            </w:r>
            <w:r w:rsidRPr="006736DC">
              <w:rPr>
                <w:sz w:val="18"/>
                <w:szCs w:val="18"/>
              </w:rPr>
              <w:t> : Hélène CHARRIER</w:t>
            </w:r>
          </w:p>
          <w:p w:rsidR="00A14233" w:rsidRPr="00A14233" w:rsidRDefault="0064039E" w:rsidP="00FD47E1">
            <w:pPr>
              <w:pStyle w:val="Siteweb"/>
            </w:pPr>
            <w:hyperlink r:id="rId36" w:history="1">
              <w:r w:rsidR="00A14233" w:rsidRPr="005515FC">
                <w:rPr>
                  <w:rStyle w:val="Lienhypertexte"/>
                </w:rPr>
                <w:t>charrier@univ-tours.fr</w:t>
              </w:r>
            </w:hyperlink>
          </w:p>
          <w:p w:rsidR="00A14233" w:rsidRPr="00A14233" w:rsidRDefault="00A14233" w:rsidP="00FD47E1">
            <w:pPr>
              <w:jc w:val="center"/>
            </w:pPr>
          </w:p>
        </w:tc>
      </w:tr>
    </w:tbl>
    <w:p w:rsidR="00ED7C90" w:rsidRDefault="002D5E17" w:rsidP="00D91EF3">
      <w:pPr>
        <w:pStyle w:val="Sansinterligne"/>
        <w:rPr>
          <w:rFonts w:ascii="Arial Narrow" w:hAnsi="Arial Narrow"/>
          <w:b/>
          <w:color w:val="0070C0"/>
        </w:rPr>
      </w:pPr>
      <w:r w:rsidRPr="002D5E17">
        <w:rPr>
          <w:rFonts w:ascii="Arial Narrow" w:hAnsi="Arial Narrow"/>
          <w:b/>
          <w:color w:val="0070C0"/>
        </w:rPr>
        <w:t>Statut d’étudiant entrepreneur</w:t>
      </w:r>
      <w:r>
        <w:rPr>
          <w:rFonts w:ascii="Arial Narrow" w:hAnsi="Arial Narrow"/>
          <w:b/>
          <w:color w:val="0070C0"/>
        </w:rPr>
        <w:t xml:space="preserve"> possible.</w:t>
      </w:r>
    </w:p>
    <w:p w:rsidR="002D5E17" w:rsidRPr="002D5E17" w:rsidRDefault="002D5E17" w:rsidP="00D91EF3">
      <w:pPr>
        <w:pStyle w:val="Sansinterligne"/>
        <w:rPr>
          <w:rFonts w:ascii="Arial Narrow" w:hAnsi="Arial Narrow"/>
          <w:b/>
          <w:color w:val="0070C0"/>
        </w:rPr>
      </w:pPr>
    </w:p>
    <w:sectPr w:rsidR="002D5E17" w:rsidRPr="002D5E17" w:rsidSect="00287EAA">
      <w:headerReference w:type="default" r:id="rId37"/>
      <w:headerReference w:type="first" r:id="rId38"/>
      <w:pgSz w:w="16838" w:h="11906" w:orient="landscape" w:code="9"/>
      <w:pgMar w:top="624" w:right="1219" w:bottom="454" w:left="1219" w:header="34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1FF" w:rsidRDefault="00C741FF" w:rsidP="0037743C">
      <w:pPr>
        <w:spacing w:after="0" w:line="240" w:lineRule="auto"/>
      </w:pPr>
      <w:r>
        <w:separator/>
      </w:r>
    </w:p>
  </w:endnote>
  <w:endnote w:type="continuationSeparator" w:id="0">
    <w:p w:rsidR="00C741FF" w:rsidRDefault="00C741FF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1FF" w:rsidRDefault="00C741FF" w:rsidP="0037743C">
      <w:pPr>
        <w:spacing w:after="0" w:line="240" w:lineRule="auto"/>
      </w:pPr>
      <w:r>
        <w:separator/>
      </w:r>
    </w:p>
  </w:footnote>
  <w:footnote w:type="continuationSeparator" w:id="0">
    <w:p w:rsidR="00C741FF" w:rsidRDefault="00C741FF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0E1DC51E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7038340</wp:posOffset>
                  </wp:positionV>
                </mc:Fallback>
              </mc:AlternateContent>
              <wp:extent cx="9144000" cy="137160"/>
              <wp:effectExtent l="0" t="0" r="0" b="8890"/>
              <wp:wrapNone/>
              <wp:docPr id="5" name="Rectangle de pied de page de continuation" descr="Rectangle de pied de page de continu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283CF48" id="Rectangle de pied de page de continuation" o:spid="_x0000_s1026" alt="Rectangle de pied de page de continuation" style="position:absolute;margin-left:0;margin-top:0;width:10in;height:10.8pt;z-index:251661312;visibility:visible;mso-wrap-style:square;mso-width-percent:0;mso-height-percent:19;mso-top-percent:931;mso-wrap-distance-left:9pt;mso-wrap-distance-top:0;mso-wrap-distance-right:9pt;mso-wrap-distance-bottom:0;mso-position-horizontal:left;mso-position-horizontal-relative:margin;mso-position-vertical-relative:page;mso-width-percent:0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Lignes de repère de pliage" descr="Lignes de repère de pli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Connecteur droit 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Connecteur droit 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0AF6B93" id="Lignes de repère de pliage" o:spid="_x0000_s1026" alt="Lignes de repère de pliage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">
              <v:line id="Connecteur droit 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Connecteur droit 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48483CD7">
              <wp:simplePos x="0" y="0"/>
              <wp:positionH relativeFrom="margin">
                <wp:align>left</wp:align>
              </wp:positionH>
              <wp:positionV relativeFrom="margin">
                <wp:posOffset>3810</wp:posOffset>
              </wp:positionV>
              <wp:extent cx="9135745" cy="6766560"/>
              <wp:effectExtent l="0" t="0" r="8255" b="0"/>
              <wp:wrapNone/>
              <wp:docPr id="16" name="Rectangles graphiques - première page" descr="Rectangles graphiques - première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66560"/>
                        <a:chOff x="0" y="0"/>
                        <a:chExt cx="9137582" cy="6886978"/>
                      </a:xfrm>
                    </wpg:grpSpPr>
                    <wps:wsp>
                      <wps:cNvPr id="13" name="Grand rectangle côté gauche de la première page" descr="Grand rectangle côté gauche de la première pag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de pied de page de la première page - côté droit" descr="Rectangle de pied de page de la première page - côté droit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de pied de page de la première page - côté gauche" descr="Rectangle de pied de page de la première page - côté gauch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FAECE8F" id="Rectangles graphiques - première page" o:spid="_x0000_s1026" alt="Rectangles graphiques - première page" style="position:absolute;margin-left:0;margin-top:.3pt;width:719.35pt;height:532.8pt;z-index:251670528;mso-position-horizontal:left;mso-position-horizontal-relative:margin;mso-position-vertical-relative:margin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">
              <v:rect id="Grand rectangle côté gauche de la première page" o:spid="_x0000_s1027" alt="Grand rectangle côté gauche de la première pag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Rectangle de pied de page de la première page - côté droit" o:spid="_x0000_s1028" alt="Rectangle de pied de page de la première page - côté droit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Rectangle de pied de page de la première page - côté gauche" o:spid="_x0000_s1029" alt="Rectangle de pied de page de la première page - côté gauch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10" name="Lignes de repère de pliage" descr="Lignes de repère de pli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Connecteur droit 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Connecteur droit 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CFD1736" id="Lignes de repère de pliage" o:spid="_x0000_s1026" alt="Lignes de repère de pliage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">
              <v:line id="Connecteur droit 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Connecteur droit 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33"/>
    <w:rsid w:val="00016C11"/>
    <w:rsid w:val="000425F6"/>
    <w:rsid w:val="00075279"/>
    <w:rsid w:val="00111029"/>
    <w:rsid w:val="00112C7B"/>
    <w:rsid w:val="00164619"/>
    <w:rsid w:val="001E6CD4"/>
    <w:rsid w:val="00232A98"/>
    <w:rsid w:val="00270101"/>
    <w:rsid w:val="00287EAA"/>
    <w:rsid w:val="002D5E17"/>
    <w:rsid w:val="002F5ECB"/>
    <w:rsid w:val="003309C2"/>
    <w:rsid w:val="0037743C"/>
    <w:rsid w:val="003C48FB"/>
    <w:rsid w:val="003E1E9B"/>
    <w:rsid w:val="00425687"/>
    <w:rsid w:val="004E06C4"/>
    <w:rsid w:val="00555FE1"/>
    <w:rsid w:val="00574392"/>
    <w:rsid w:val="005A0F4E"/>
    <w:rsid w:val="005E089B"/>
    <w:rsid w:val="005F496D"/>
    <w:rsid w:val="00632BB1"/>
    <w:rsid w:val="00636FE2"/>
    <w:rsid w:val="0064039E"/>
    <w:rsid w:val="006736DC"/>
    <w:rsid w:val="0069002D"/>
    <w:rsid w:val="00704FD6"/>
    <w:rsid w:val="00712321"/>
    <w:rsid w:val="0073202D"/>
    <w:rsid w:val="007327A6"/>
    <w:rsid w:val="00751AA2"/>
    <w:rsid w:val="007B03D6"/>
    <w:rsid w:val="007C70E3"/>
    <w:rsid w:val="007D1503"/>
    <w:rsid w:val="009E61E1"/>
    <w:rsid w:val="00A01D2E"/>
    <w:rsid w:val="00A14233"/>
    <w:rsid w:val="00A50B4A"/>
    <w:rsid w:val="00A92C80"/>
    <w:rsid w:val="00AB2449"/>
    <w:rsid w:val="00AF47C0"/>
    <w:rsid w:val="00B05607"/>
    <w:rsid w:val="00B4343F"/>
    <w:rsid w:val="00C4697E"/>
    <w:rsid w:val="00C72E7F"/>
    <w:rsid w:val="00C741FF"/>
    <w:rsid w:val="00CA1864"/>
    <w:rsid w:val="00CC0304"/>
    <w:rsid w:val="00CD4ED2"/>
    <w:rsid w:val="00CE1E3B"/>
    <w:rsid w:val="00D2631E"/>
    <w:rsid w:val="00D91EF3"/>
    <w:rsid w:val="00DC332A"/>
    <w:rsid w:val="00DD2E20"/>
    <w:rsid w:val="00DF03BE"/>
    <w:rsid w:val="00E009BA"/>
    <w:rsid w:val="00E36671"/>
    <w:rsid w:val="00E45FFC"/>
    <w:rsid w:val="00E57BDF"/>
    <w:rsid w:val="00E75E55"/>
    <w:rsid w:val="00E938FB"/>
    <w:rsid w:val="00ED7C90"/>
    <w:rsid w:val="00F91541"/>
    <w:rsid w:val="00FB1F73"/>
    <w:rsid w:val="00FD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B9BE77D-357D-4D55-A733-2B15C749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Titre1">
    <w:name w:val="heading 1"/>
    <w:basedOn w:val="Normal"/>
    <w:next w:val="Normal"/>
    <w:link w:val="Titre1C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dhtes">
    <w:name w:val="Tableau d’hôtes"/>
    <w:basedOn w:val="Tableau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dubloc">
    <w:name w:val="Titre du bloc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555FE1"/>
    <w:rPr>
      <w:color w:val="2B7471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epuces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tionsdecontact">
    <w:name w:val="Informations de contact"/>
    <w:basedOn w:val="Normal"/>
    <w:uiPriority w:val="13"/>
    <w:qFormat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enumros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Pr>
      <w:i/>
      <w:iCs/>
      <w:color w:val="2B747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2B747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92C80"/>
  </w:style>
  <w:style w:type="paragraph" w:styleId="Corpsdetexte">
    <w:name w:val="Body Text"/>
    <w:basedOn w:val="Normal"/>
    <w:link w:val="CorpsdetexteCar"/>
    <w:uiPriority w:val="99"/>
    <w:semiHidden/>
    <w:unhideWhenUsed/>
    <w:rsid w:val="00A92C8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92C80"/>
  </w:style>
  <w:style w:type="paragraph" w:styleId="Corpsdetexte2">
    <w:name w:val="Body Text 2"/>
    <w:basedOn w:val="Normal"/>
    <w:link w:val="Corpsdetexte2Car"/>
    <w:uiPriority w:val="99"/>
    <w:semiHidden/>
    <w:unhideWhenUsed/>
    <w:rsid w:val="00A92C8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92C80"/>
  </w:style>
  <w:style w:type="paragraph" w:styleId="Corpsdetexte3">
    <w:name w:val="Body Text 3"/>
    <w:basedOn w:val="Normal"/>
    <w:link w:val="Corpsdetexte3C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92C80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92C80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92C80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92C80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92C80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92C80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92C80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92C80"/>
  </w:style>
  <w:style w:type="table" w:styleId="Grillecouleur">
    <w:name w:val="Colorful Grid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92C80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2C80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2C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2C80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92C80"/>
  </w:style>
  <w:style w:type="character" w:customStyle="1" w:styleId="DateCar">
    <w:name w:val="Date Car"/>
    <w:basedOn w:val="Policepardfaut"/>
    <w:link w:val="Date"/>
    <w:uiPriority w:val="99"/>
    <w:semiHidden/>
    <w:rsid w:val="00A92C8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92C80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92C80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92C80"/>
  </w:style>
  <w:style w:type="character" w:styleId="Accentuation">
    <w:name w:val="Emphasis"/>
    <w:basedOn w:val="Policepardfaut"/>
    <w:uiPriority w:val="20"/>
    <w:semiHidden/>
    <w:unhideWhenUsed/>
    <w:qFormat/>
    <w:rsid w:val="00A92C80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2C80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32BB1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2BB1"/>
  </w:style>
  <w:style w:type="character" w:styleId="Appelnotedebasdep">
    <w:name w:val="foot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2C80"/>
    <w:rPr>
      <w:szCs w:val="20"/>
    </w:rPr>
  </w:style>
  <w:style w:type="table" w:styleId="TableauGrille1Clair">
    <w:name w:val="Grid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3">
    <w:name w:val="Grid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632BB1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2BB1"/>
  </w:style>
  <w:style w:type="character" w:customStyle="1" w:styleId="Titre7Car">
    <w:name w:val="Titre 7 Car"/>
    <w:basedOn w:val="Policepardfaut"/>
    <w:link w:val="Titre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92C80"/>
  </w:style>
  <w:style w:type="paragraph" w:styleId="AdresseHTML">
    <w:name w:val="HTML Address"/>
    <w:basedOn w:val="Normal"/>
    <w:link w:val="AdresseHTMLC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92C80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92C80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92C80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92C80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92C80"/>
    <w:rPr>
      <w:i/>
      <w:iCs/>
    </w:rPr>
  </w:style>
  <w:style w:type="character" w:styleId="Lienhypertexte">
    <w:name w:val="Hyperlink"/>
    <w:basedOn w:val="Policepardfaut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92C80"/>
  </w:style>
  <w:style w:type="paragraph" w:styleId="Liste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2">
    <w:name w:val="List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3">
    <w:name w:val="List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92C80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92C80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92C80"/>
  </w:style>
  <w:style w:type="character" w:styleId="Numrodepage">
    <w:name w:val="page number"/>
    <w:basedOn w:val="Policepardfaut"/>
    <w:uiPriority w:val="99"/>
    <w:semiHidden/>
    <w:unhideWhenUsed/>
    <w:rsid w:val="00A92C80"/>
  </w:style>
  <w:style w:type="table" w:styleId="Tableausimple1">
    <w:name w:val="Plain Table 1"/>
    <w:basedOn w:val="Tableau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92C80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92C80"/>
  </w:style>
  <w:style w:type="character" w:customStyle="1" w:styleId="SalutationsCar">
    <w:name w:val="Salutations Car"/>
    <w:basedOn w:val="Policepardfaut"/>
    <w:link w:val="Salutations"/>
    <w:uiPriority w:val="99"/>
    <w:semiHidden/>
    <w:rsid w:val="00A92C80"/>
  </w:style>
  <w:style w:type="paragraph" w:styleId="Signature">
    <w:name w:val="Signature"/>
    <w:basedOn w:val="Normal"/>
    <w:link w:val="SignatureC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92C80"/>
  </w:style>
  <w:style w:type="character" w:styleId="lev">
    <w:name w:val="Strong"/>
    <w:basedOn w:val="Policepardfaut"/>
    <w:uiPriority w:val="22"/>
    <w:semiHidden/>
    <w:unhideWhenUsed/>
    <w:rsid w:val="00A92C80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14233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5E0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image" Target="media/image20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http://net.iut.univ-tours.fr/Gea/IMAGES/nvlogogea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mailto:charrier@univ-tours.fr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emf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e\AppData\Roaming\Microsoft\Templates\Brochure%20en%20trois%20volets%20(ble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EC906F207B4DCC9294E0F3C089C7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479F2E-1419-4960-9760-2D0D4885A575}"/>
      </w:docPartPr>
      <w:docPartBody>
        <w:p w:rsidR="006474F3" w:rsidRDefault="008E2C34">
          <w:pPr>
            <w:pStyle w:val="BBEC906F207B4DCC9294E0F3C089C796"/>
          </w:pPr>
          <w:r>
            <w:rPr>
              <w:lang w:bidi="fr-FR"/>
            </w:rPr>
            <w:t>Contactez-nous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C34"/>
    <w:rsid w:val="001019D2"/>
    <w:rsid w:val="00146AE6"/>
    <w:rsid w:val="00256772"/>
    <w:rsid w:val="006474F3"/>
    <w:rsid w:val="008E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97CE3FDC03C43A5BC1BE0184B617D45">
    <w:name w:val="F97CE3FDC03C43A5BC1BE0184B617D45"/>
  </w:style>
  <w:style w:type="paragraph" w:styleId="Normalcentr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2BEDF5EB0BDF46BAAD2E0B8954C25C27">
    <w:name w:val="2BEDF5EB0BDF46BAAD2E0B8954C25C27"/>
  </w:style>
  <w:style w:type="paragraph" w:customStyle="1" w:styleId="C166B6D2066546FF9BAFCFEEE3C3023D">
    <w:name w:val="C166B6D2066546FF9BAFCFEEE3C3023D"/>
  </w:style>
  <w:style w:type="paragraph" w:customStyle="1" w:styleId="808A2AC67A104AB2B982FF37420178A5">
    <w:name w:val="808A2AC67A104AB2B982FF37420178A5"/>
  </w:style>
  <w:style w:type="paragraph" w:customStyle="1" w:styleId="AA8855FC99F0432895557DCA364A46E2">
    <w:name w:val="AA8855FC99F0432895557DCA364A46E2"/>
  </w:style>
  <w:style w:type="paragraph" w:customStyle="1" w:styleId="07ED92B827464489AAA323F3471B90C5">
    <w:name w:val="07ED92B827464489AAA323F3471B90C5"/>
  </w:style>
  <w:style w:type="paragraph" w:customStyle="1" w:styleId="6021D590DA564B16A0478C8019157BDF">
    <w:name w:val="6021D590DA564B16A0478C8019157BDF"/>
  </w:style>
  <w:style w:type="paragraph" w:customStyle="1" w:styleId="CB33313CDC394CFF9036F55144B9694C">
    <w:name w:val="CB33313CDC394CFF9036F55144B9694C"/>
  </w:style>
  <w:style w:type="paragraph" w:customStyle="1" w:styleId="A96E9E0315D24E0C8ACC81FB71DAD629">
    <w:name w:val="A96E9E0315D24E0C8ACC81FB71DAD629"/>
  </w:style>
  <w:style w:type="paragraph" w:customStyle="1" w:styleId="7D90DBE1566E4A948B6F35A949BC56BE">
    <w:name w:val="7D90DBE1566E4A948B6F35A949BC56BE"/>
  </w:style>
  <w:style w:type="paragraph" w:customStyle="1" w:styleId="40A80DC9A61142EEA12C56C811B8D621">
    <w:name w:val="40A80DC9A61142EEA12C56C811B8D621"/>
  </w:style>
  <w:style w:type="paragraph" w:styleId="Citation">
    <w:name w:val="Quote"/>
    <w:basedOn w:val="Normal"/>
    <w:link w:val="CitationC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1177385F187A446788A80CAD53050AF1">
    <w:name w:val="1177385F187A446788A80CAD53050AF1"/>
  </w:style>
  <w:style w:type="paragraph" w:customStyle="1" w:styleId="13BC0AD1752C49D7973DE33EFE7837B1">
    <w:name w:val="13BC0AD1752C49D7973DE33EFE7837B1"/>
  </w:style>
  <w:style w:type="paragraph" w:customStyle="1" w:styleId="605D3C3AB20E45F28F09953C697E99A2">
    <w:name w:val="605D3C3AB20E45F28F09953C697E99A2"/>
  </w:style>
  <w:style w:type="paragraph" w:customStyle="1" w:styleId="664B378F45CD40DE8F3195D98CAECC8A">
    <w:name w:val="664B378F45CD40DE8F3195D98CAECC8A"/>
  </w:style>
  <w:style w:type="paragraph" w:customStyle="1" w:styleId="70E944DCF08F47BB88F5171914379926">
    <w:name w:val="70E944DCF08F47BB88F5171914379926"/>
  </w:style>
  <w:style w:type="paragraph" w:customStyle="1" w:styleId="A2DB5AC4EE9A478E86CCBD9504378CDE">
    <w:name w:val="A2DB5AC4EE9A478E86CCBD9504378CDE"/>
  </w:style>
  <w:style w:type="paragraph" w:customStyle="1" w:styleId="2556FA47EF3C4A268629CD6FC5C09563">
    <w:name w:val="2556FA47EF3C4A268629CD6FC5C09563"/>
  </w:style>
  <w:style w:type="paragraph" w:customStyle="1" w:styleId="2A0B5AFFC7E64D05991D4CE36587FC11">
    <w:name w:val="2A0B5AFFC7E64D05991D4CE36587FC11"/>
  </w:style>
  <w:style w:type="paragraph" w:styleId="Listepuces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C27DB58A560543059AB1E380BF8E22D4">
    <w:name w:val="C27DB58A560543059AB1E380BF8E22D4"/>
  </w:style>
  <w:style w:type="paragraph" w:customStyle="1" w:styleId="BBEC906F207B4DCC9294E0F3C089C796">
    <w:name w:val="BBEC906F207B4DCC9294E0F3C089C796"/>
  </w:style>
  <w:style w:type="paragraph" w:customStyle="1" w:styleId="97D0A2E5911B480F97A793F40FCDAE97">
    <w:name w:val="97D0A2E5911B480F97A793F40FCDAE97"/>
  </w:style>
  <w:style w:type="paragraph" w:customStyle="1" w:styleId="6874477DDC414100A450908671A252FD">
    <w:name w:val="6874477DDC414100A450908671A252FD"/>
  </w:style>
  <w:style w:type="paragraph" w:customStyle="1" w:styleId="2D9CDC7E462C46CF889D75080B66E23A">
    <w:name w:val="2D9CDC7E462C46CF889D75080B66E23A"/>
  </w:style>
  <w:style w:type="paragraph" w:customStyle="1" w:styleId="F964ACB3C2754546B5300401F3AEE53D">
    <w:name w:val="F964ACB3C2754546B5300401F3AEE53D"/>
  </w:style>
  <w:style w:type="paragraph" w:customStyle="1" w:styleId="7EBD9BFF66AB470BA470A60918823310">
    <w:name w:val="7EBD9BFF66AB470BA470A609188233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purl.org/dc/terms/"/>
    <ds:schemaRef ds:uri="http://schemas.microsoft.com/office/infopath/2007/PartnerControls"/>
    <ds:schemaRef ds:uri="40262f94-9f35-4ac3-9a90-690165a166b7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a4f35948-e619-41b3-aa29-22878b09cfd2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9787FF24-6C7F-48F8-B862-C0067BEF9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 trois volets (bleue)</Template>
  <TotalTime>0</TotalTime>
  <Pages>2</Pages>
  <Words>198</Words>
  <Characters>1091</Characters>
  <Application>Microsoft Office Word</Application>
  <DocSecurity>4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Helene</dc:creator>
  <cp:keywords/>
  <cp:lastModifiedBy>nathalie pourprix</cp:lastModifiedBy>
  <cp:revision>2</cp:revision>
  <cp:lastPrinted>2018-06-09T13:15:00Z</cp:lastPrinted>
  <dcterms:created xsi:type="dcterms:W3CDTF">2018-06-22T14:52:00Z</dcterms:created>
  <dcterms:modified xsi:type="dcterms:W3CDTF">2018-06-22T14:52:00Z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